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1B6" w:rsidRPr="00A8742E" w:rsidRDefault="001861B6" w:rsidP="00A8742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A8742E">
        <w:rPr>
          <w:rFonts w:ascii="Times New Roman" w:hAnsi="Times New Roman"/>
          <w:sz w:val="24"/>
          <w:szCs w:val="24"/>
          <w:lang w:eastAsia="ru-RU"/>
        </w:rPr>
        <w:t>«Утверждаю»</w:t>
      </w:r>
    </w:p>
    <w:p w:rsidR="001861B6" w:rsidRPr="00A8742E" w:rsidRDefault="001861B6" w:rsidP="00A8742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A8742E">
        <w:rPr>
          <w:rFonts w:ascii="Times New Roman" w:hAnsi="Times New Roman"/>
          <w:sz w:val="24"/>
          <w:szCs w:val="24"/>
          <w:lang w:eastAsia="ru-RU"/>
        </w:rPr>
        <w:t xml:space="preserve">Директор МБОУ «СОШ №1 пгт Актюбинский» </w:t>
      </w:r>
    </w:p>
    <w:p w:rsidR="001861B6" w:rsidRPr="00A8742E" w:rsidRDefault="001861B6" w:rsidP="00A8742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A8742E">
        <w:rPr>
          <w:rFonts w:ascii="Times New Roman" w:hAnsi="Times New Roman"/>
          <w:sz w:val="24"/>
          <w:szCs w:val="24"/>
          <w:lang w:eastAsia="ru-RU"/>
        </w:rPr>
        <w:t>Азнакаевского муниципального района РТ</w:t>
      </w:r>
    </w:p>
    <w:p w:rsidR="001861B6" w:rsidRPr="00A8742E" w:rsidRDefault="001861B6" w:rsidP="00A8742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A8742E">
        <w:rPr>
          <w:rFonts w:ascii="Times New Roman" w:hAnsi="Times New Roman"/>
          <w:sz w:val="24"/>
          <w:szCs w:val="24"/>
          <w:lang w:eastAsia="ru-RU"/>
        </w:rPr>
        <w:t>_________________/Г.К.Искандарова/</w:t>
      </w:r>
    </w:p>
    <w:p w:rsidR="001861B6" w:rsidRDefault="001861B6" w:rsidP="00A8742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</w:t>
      </w:r>
      <w:r w:rsidRPr="00482399">
        <w:rPr>
          <w:rFonts w:ascii="Times New Roman" w:hAnsi="Times New Roman"/>
          <w:b/>
          <w:sz w:val="24"/>
          <w:szCs w:val="24"/>
        </w:rPr>
        <w:t>План мероприятий на летний период 2020 года МБОУ «СОШ №1 пгт Актюбинский» Азнакаевского муниципального района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34"/>
        <w:gridCol w:w="3402"/>
        <w:gridCol w:w="1559"/>
        <w:gridCol w:w="2835"/>
        <w:gridCol w:w="1701"/>
        <w:gridCol w:w="1039"/>
        <w:gridCol w:w="1867"/>
        <w:gridCol w:w="1849"/>
      </w:tblGrid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Режим проведения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Место проведения или ссылка на интернет-ресурс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Возраст контингента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Количество участников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Ответственная организация</w:t>
            </w: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Ответственное лицо, телефон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«1 июня - Международный день детей»,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 xml:space="preserve"> создание видеоролика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4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https://www.instagram.com/p/CA4ZwGVlH64/?igshid=1h31s0eynoh7j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11 лет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МБОУ «СОШ №1 пгт Актюбинский»</w:t>
            </w: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Султангареева Л.Н. 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Конкурс рисунков, посвященный Дню защиты детей  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«Пусть всегда будет солнце!»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https://www.instagram.com/tv/CA3-Ls8lYHT/?igshid=kuoupdd9us0h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 лет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Кузеванова Л.Р.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Профориентация «Куда пойти учиться»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https://www.instagram.com/p/CA8ONm2F1Fh/?igshid=r63ozxlxwaxe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17 лет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Калистратова З.Н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«Здоровое питание!»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7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https://www.instagram.com/p/B_R2_XAFe8E/?igshid=1xvwb4zyfqs7i</w:t>
              </w:r>
            </w:hyperlink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Базгетдинова Л.Ф.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«Читаем вместе»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hyperlink r:id="rId8" w:tgtFrame="_blank" w:history="1">
              <w:r w:rsidRPr="008930C5">
                <w:rPr>
                  <w:rFonts w:ascii="Arial" w:hAnsi="Arial" w:cs="Arial"/>
                  <w:color w:val="005BD1"/>
                  <w:u w:val="single"/>
                  <w:shd w:val="clear" w:color="auto" w:fill="FFFFFF"/>
                  <w:lang w:eastAsia="ru-RU"/>
                </w:rPr>
                <w:t>https://www.instagram.com/p/CA2WZZAFhXd/?igshid=1v24qayk4w433</w:t>
              </w:r>
            </w:hyperlink>
          </w:p>
          <w:p w:rsidR="001861B6" w:rsidRPr="008930C5" w:rsidRDefault="001861B6" w:rsidP="008930C5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333333"/>
                <w:lang w:eastAsia="ru-RU"/>
              </w:rPr>
            </w:pPr>
          </w:p>
          <w:p w:rsidR="001861B6" w:rsidRPr="008930C5" w:rsidRDefault="001861B6" w:rsidP="008930C5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333333"/>
                <w:lang w:eastAsia="ru-RU"/>
              </w:rPr>
            </w:pPr>
            <w:hyperlink r:id="rId9" w:tgtFrame="_blank" w:history="1">
              <w:r w:rsidRPr="008930C5">
                <w:rPr>
                  <w:rFonts w:ascii="Arial" w:hAnsi="Arial" w:cs="Arial"/>
                  <w:color w:val="005BD1"/>
                  <w:u w:val="single"/>
                  <w:lang w:eastAsia="ru-RU"/>
                </w:rPr>
                <w:t>https://www.instagram.com/p/CA2WZZAFhXd/?igshid=p7cd0m2103wj</w:t>
              </w:r>
            </w:hyperlink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Кузеванова Л.Р.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«ЗОЖ – залог долголетия» </w:t>
            </w: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Жизнь без наркотиков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0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https://www.instagram.com/p/CBFdnN8lrjt/?igshid=18a4dwvcs0rtf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Калистратова З.Н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«5 июня – Всемирный день окружающей среды»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Очный субботник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30-44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педколлектив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«Безопасность на каникулах»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</w:pPr>
            <w:hyperlink r:id="rId11" w:tgtFrame="_blank" w:history="1">
              <w:r w:rsidRPr="008930C5">
                <w:rPr>
                  <w:rStyle w:val="Hyperlink"/>
                </w:rPr>
                <w:t>https://www.instagram.com/p/CBD9WGnF4iL/?igshid=w6d82ib6es4v</w:t>
              </w:r>
            </w:hyperlink>
            <w:r w:rsidRPr="008930C5">
              <w:t> 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Pr="008930C5">
                <w:rPr>
                  <w:rStyle w:val="Hyperlink"/>
                </w:rPr>
                <w:t>https://edu.tatar.ru/aznakaevo/akt/sch1</w:t>
              </w:r>
            </w:hyperlink>
            <w:r w:rsidRPr="008930C5">
              <w:t xml:space="preserve">  </w:t>
            </w:r>
            <w:hyperlink r:id="rId13" w:history="1">
              <w:r w:rsidRPr="008930C5">
                <w:rPr>
                  <w:rStyle w:val="Hyperlink"/>
                </w:rPr>
                <w:t>https://cloud.mail.ru/stock/bG3FbMMdWK1BiHuGC5ykeaFJ</w:t>
              </w:r>
            </w:hyperlink>
            <w:r w:rsidRPr="008930C5">
              <w:t xml:space="preserve"> 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7-17 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Денисова И.Б.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«6 июня – день рождения А.С. Пушкина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>, день русского языка. «Читаем Пушкина вместе»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Шарипова В.Р.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«Рисуем по произведениям и сказкам Пушкина»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4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https://www.instagram.com/p/CBGIx8KFVXa/?igshid=116lk7np40c3p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5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https://www.instagram.com/p/CBGCFXVFPsU/?igshid=7fo97hp9j9s2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Талипова И.Р.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Гатауллина И.М.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«Читаем Пушкина наизусть»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16" w:tgtFrame="_blank" w:history="1">
              <w:r w:rsidRPr="008930C5">
                <w:rPr>
                  <w:rStyle w:val="Hyperlink"/>
                  <w:rFonts w:ascii="Times New Roman" w:hAnsi="Times New Roman"/>
                  <w:sz w:val="24"/>
                  <w:szCs w:val="24"/>
                </w:rPr>
                <w:t>https://www.instagram.com/p/CBGRL09FsHA/?igshid=1hzrz66sodugm</w:t>
              </w:r>
            </w:hyperlink>
            <w:r w:rsidRPr="008930C5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Султангареева Л.Н.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 –эстафета «Лайклы дус- лаеклы дус!» 9.06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Шакирова Д.А.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«Моя малая Родина», создание видеоролика юннармейцем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Конкурс рисунков на асфальте, посвященный </w:t>
            </w:r>
            <w:bookmarkStart w:id="0" w:name="_GoBack"/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дню России «Россия – родина моя»</w:t>
            </w:r>
            <w:bookmarkEnd w:id="0"/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Калистратова З.Н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Челлендж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#РусскиеРифмы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Хацаюк Т.Р.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3294" w:type="dxa"/>
              <w:tblLayout w:type="fixed"/>
              <w:tblLook w:val="0000"/>
            </w:tblPr>
            <w:tblGrid>
              <w:gridCol w:w="3294"/>
            </w:tblGrid>
            <w:tr w:rsidR="001861B6" w:rsidRPr="008930C5" w:rsidTr="00083B8C">
              <w:trPr>
                <w:trHeight w:val="72"/>
              </w:trPr>
              <w:tc>
                <w:tcPr>
                  <w:tcW w:w="3294" w:type="dxa"/>
                </w:tcPr>
                <w:p w:rsidR="001861B6" w:rsidRPr="008930C5" w:rsidRDefault="001861B6" w:rsidP="009F763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930C5">
                    <w:rPr>
                      <w:rFonts w:ascii="Times New Roman" w:hAnsi="Times New Roman"/>
                      <w:sz w:val="24"/>
                      <w:szCs w:val="24"/>
                    </w:rPr>
                    <w:t xml:space="preserve">Акция «Испеки пирог и скажи спасибо» </w:t>
                  </w:r>
                </w:p>
              </w:tc>
            </w:tr>
          </w:tbl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3010"/>
            </w:tblGrid>
            <w:tr w:rsidR="001861B6" w:rsidRPr="008930C5">
              <w:trPr>
                <w:trHeight w:val="127"/>
              </w:trPr>
              <w:tc>
                <w:tcPr>
                  <w:tcW w:w="3010" w:type="dxa"/>
                </w:tcPr>
                <w:p w:rsidR="001861B6" w:rsidRPr="008930C5" w:rsidRDefault="001861B6" w:rsidP="009F763D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930C5">
                    <w:rPr>
                      <w:rFonts w:ascii="Times New Roman" w:hAnsi="Times New Roman"/>
                      <w:sz w:val="24"/>
                      <w:szCs w:val="24"/>
                    </w:rPr>
                    <w:t xml:space="preserve">Флешмоб #ОКНАРоссии </w:t>
                  </w:r>
                </w:p>
              </w:tc>
            </w:tr>
          </w:tbl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Талипова И.Р.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 xml:space="preserve">День здоровья и спорта  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 xml:space="preserve">Конкурс видеороликов  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«Спорт нам поможет силы умножить»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ab/>
              <w:t>13.06. 2020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Сабан туй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i/>
                <w:sz w:val="24"/>
                <w:szCs w:val="24"/>
              </w:rPr>
              <w:t>День медицинского работника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«СПАСИБО»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Дульская О.А.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«Работают люди у нас в медицине….» 21.06.2020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Шакирова Д.А.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22 июня – День памяти и скорби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 xml:space="preserve"> – день начала Великой Отечественной войны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Салун Л.А.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«Свеча Памяти!»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коллектив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Международный день борьбы с наркоманией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«Классные встречи»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Онлайн-конференция с инспектором, представителем прокуратуры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«Умей сказать НЕТ!»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ab/>
              <w:t>26.06.2020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Повадырева Л.А.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Денисова И.Б.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/>
                <w:sz w:val="24"/>
                <w:szCs w:val="24"/>
              </w:rPr>
              <w:t>День молодежи в России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Конкурсы творческих талантов и спортивных достижений «Молодежь выбирает Россию!»</w:t>
            </w:r>
            <w:r w:rsidRPr="008930C5">
              <w:rPr>
                <w:rFonts w:ascii="Times New Roman" w:hAnsi="Times New Roman"/>
                <w:sz w:val="24"/>
                <w:szCs w:val="24"/>
              </w:rPr>
              <w:tab/>
              <w:t>29.06.2020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Шумилова А.А.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онлайн- рисунков «Семья, любовь и верность» 08.07.2020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Маркова Э.Н.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Акция « Веселый шоколад» 11.07.2020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День торта  20.07.2020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Есипова Н.В.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Классные встречи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 с РДШ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Денисова И.Б.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Фотоколлаж «Берегите природу»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Шамсутдинова З.А.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Cs/>
                <w:sz w:val="24"/>
                <w:szCs w:val="24"/>
              </w:rPr>
              <w:t xml:space="preserve">Конкурс семейных инсценировок 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bCs/>
                <w:i/>
                <w:sz w:val="24"/>
                <w:szCs w:val="24"/>
              </w:rPr>
              <w:t>«Что за прелесть эти сказки!..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Хацаюк Т.Р.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Конкурс фотографий «Я помощник папы»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Муртазина З.К.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Конкурс фотографий «Домик в деревне»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онлайн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1-11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530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Салун Л.А.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30C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"Вместе весело живется".  Рождение отрядов в летнем пришкольном лагере, </w:t>
            </w:r>
            <w:r w:rsidRPr="008930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распределение обязанностей 03.08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Калистратова З.Н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before="30" w:after="3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30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"Если звезды зажигаются, значит это кому-то нужно". Открытие лагерной смены.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Матвеева И.И.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930C5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рисунков на тему "Детство, каникулы,  лето!"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Калистратова З.Н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930C5">
              <w:rPr>
                <w:rFonts w:ascii="Times New Roman" w:hAnsi="Times New Roman"/>
                <w:sz w:val="24"/>
                <w:szCs w:val="24"/>
                <w:lang w:eastAsia="ru-RU"/>
              </w:rPr>
              <w:t>Игровая программа «Если с другом вышел в путь» ДК им. Гагарина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930C5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«Бравые ребята»</w:t>
            </w:r>
          </w:p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строевой песни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Султангареева Л.Н.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Шашечный турнир.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Гатауллина И.М.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Спортивно-игровая программа «Забавное путешествие»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Дементьева С.В.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«Хочу стать волонтером»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Талипова И.Р.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Библиотека поселковая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Гиззатова Р.З.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Конкурс причесок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Шакирова Л.Р.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«На дворе у нас игра» - подвижные игры на свежем воздухе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Сухачёва Н.И.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“Весёлый” футбол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Зарипова С.А.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Музыкальная викторина «Любимые песни из кинофильмов и мультфильмов»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Загирова А.Ф.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Викторина по ПДД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Гатауллина И.М.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“Приходи к нам в гости, сказка!”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1-5 класс</w:t>
            </w: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Муртазина З.К.</w:t>
            </w: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Юмористическая викторина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ЦДТ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ДК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бассейном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очное</w:t>
            </w: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ДШИ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библиотекой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861B6" w:rsidRPr="008930C5" w:rsidTr="008930C5">
        <w:tc>
          <w:tcPr>
            <w:tcW w:w="534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1861B6" w:rsidRPr="008930C5" w:rsidRDefault="001861B6" w:rsidP="008930C5">
            <w:pPr>
              <w:spacing w:after="0" w:line="240" w:lineRule="auto"/>
            </w:pPr>
            <w:r w:rsidRPr="008930C5">
              <w:rPr>
                <w:rFonts w:ascii="Times New Roman" w:hAnsi="Times New Roman"/>
                <w:sz w:val="24"/>
                <w:szCs w:val="24"/>
              </w:rPr>
              <w:t>Сотрудничество с КСШ</w:t>
            </w:r>
          </w:p>
        </w:tc>
        <w:tc>
          <w:tcPr>
            <w:tcW w:w="155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67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1861B6" w:rsidRPr="008930C5" w:rsidRDefault="001861B6" w:rsidP="008930C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861B6" w:rsidRDefault="001861B6"/>
    <w:sectPr w:rsidR="001861B6" w:rsidSect="006B586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5861"/>
    <w:rsid w:val="000131B4"/>
    <w:rsid w:val="00083B8C"/>
    <w:rsid w:val="000C0347"/>
    <w:rsid w:val="000E4968"/>
    <w:rsid w:val="00135374"/>
    <w:rsid w:val="001861B6"/>
    <w:rsid w:val="001E0666"/>
    <w:rsid w:val="002B770C"/>
    <w:rsid w:val="002E72DF"/>
    <w:rsid w:val="003555BB"/>
    <w:rsid w:val="00361557"/>
    <w:rsid w:val="003769B6"/>
    <w:rsid w:val="00482399"/>
    <w:rsid w:val="00597CF5"/>
    <w:rsid w:val="005C144D"/>
    <w:rsid w:val="006601D7"/>
    <w:rsid w:val="006B5861"/>
    <w:rsid w:val="00764F9F"/>
    <w:rsid w:val="0078365B"/>
    <w:rsid w:val="00887163"/>
    <w:rsid w:val="008930C5"/>
    <w:rsid w:val="00912F31"/>
    <w:rsid w:val="009B2245"/>
    <w:rsid w:val="009F763D"/>
    <w:rsid w:val="00A8742E"/>
    <w:rsid w:val="00B90D46"/>
    <w:rsid w:val="00BB569D"/>
    <w:rsid w:val="00C82C1E"/>
    <w:rsid w:val="00DD2E94"/>
    <w:rsid w:val="00E17718"/>
    <w:rsid w:val="00EC6810"/>
    <w:rsid w:val="00F4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365B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823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2B770C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85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85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5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A2WZZAFhXd/?igshid=1v24qayk4w433" TargetMode="External"/><Relationship Id="rId13" Type="http://schemas.openxmlformats.org/officeDocument/2006/relationships/hyperlink" Target="https://cloud.mail.ru/stock/bG3FbMMdWK1BiHuGC5ykeaFJ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instagram.com/p/B_R2_XAFe8E/?igshid=1xvwb4zyfqs7i" TargetMode="External"/><Relationship Id="rId12" Type="http://schemas.openxmlformats.org/officeDocument/2006/relationships/hyperlink" Target="https://edu.tatar.ru/aznakaevo/akt/sch1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instagram.com/p/CBGRL09FsHA/?igshid=1hzrz66sodugm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instagram.com/p/CA8ONm2F1Fh/?igshid=r63ozxlxwaxe" TargetMode="External"/><Relationship Id="rId11" Type="http://schemas.openxmlformats.org/officeDocument/2006/relationships/hyperlink" Target="https://www.instagram.com/p/CBD9WGnF4iL/?igshid=w6d82ib6es4v" TargetMode="External"/><Relationship Id="rId5" Type="http://schemas.openxmlformats.org/officeDocument/2006/relationships/hyperlink" Target="https://www.instagram.com/tv/CA3-Ls8lYHT/?igshid=kuoupdd9us0h" TargetMode="External"/><Relationship Id="rId15" Type="http://schemas.openxmlformats.org/officeDocument/2006/relationships/hyperlink" Target="https://www.instagram.com/p/CBGCFXVFPsU/?igshid=7fo97hp9j9s2" TargetMode="External"/><Relationship Id="rId10" Type="http://schemas.openxmlformats.org/officeDocument/2006/relationships/hyperlink" Target="https://www.instagram.com/p/CBFdnN8lrjt/?igshid=18a4dwvcs0rtf" TargetMode="External"/><Relationship Id="rId4" Type="http://schemas.openxmlformats.org/officeDocument/2006/relationships/hyperlink" Target="https://www.instagram.com/p/CA4ZwGVlH64/?igshid=1h31s0eynoh7j" TargetMode="External"/><Relationship Id="rId9" Type="http://schemas.openxmlformats.org/officeDocument/2006/relationships/hyperlink" Target="https://www.instagram.com/p/CA2WZZAFhXd/?igshid=p7cd0m2103wj" TargetMode="External"/><Relationship Id="rId14" Type="http://schemas.openxmlformats.org/officeDocument/2006/relationships/hyperlink" Target="https://www.instagram.com/p/CBGIx8KFVXa/?igshid=116lk7np40c3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350</TotalTime>
  <Pages>5</Pages>
  <Words>1018</Words>
  <Characters>5809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РЕЗИДА ЗУФАРОВНА</dc:creator>
  <cp:keywords/>
  <dc:description/>
  <cp:lastModifiedBy>Ира</cp:lastModifiedBy>
  <cp:revision>4</cp:revision>
  <dcterms:created xsi:type="dcterms:W3CDTF">2020-06-06T05:06:00Z</dcterms:created>
  <dcterms:modified xsi:type="dcterms:W3CDTF">2020-06-09T16:23:00Z</dcterms:modified>
</cp:coreProperties>
</file>